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A03F3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EF27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82FBD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1CADEDA7" w:rsidR="00A03728" w:rsidRDefault="00DA1AA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September 14, 2022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500E30E0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>
        <w:rPr>
          <w:rFonts w:ascii="Univers" w:hAnsi="Univers"/>
        </w:rPr>
        <w:t>5-2223</w:t>
      </w:r>
    </w:p>
    <w:p w14:paraId="2353CB4F" w14:textId="7D48A33D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E-RATE CORE SWITCH – DARK FIBER PROJECT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Thursday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>
        <w:rPr>
          <w:rFonts w:ascii="Univers" w:hAnsi="Univers"/>
        </w:rPr>
        <w:t>October 13</w:t>
      </w:r>
      <w:r w:rsidR="0020381D">
        <w:rPr>
          <w:rFonts w:ascii="Univers" w:hAnsi="Univers"/>
        </w:rPr>
        <w:t>, 2022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0BF0DF0B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DA1AAF">
        <w:rPr>
          <w:rFonts w:ascii="Univers" w:hAnsi="Univers"/>
          <w:u w:val="single"/>
        </w:rPr>
        <w:t xml:space="preserve">September </w:t>
      </w:r>
      <w:r w:rsidR="00DA1AAF" w:rsidRPr="00DA1AAF">
        <w:rPr>
          <w:rFonts w:ascii="Univers" w:hAnsi="Univers"/>
          <w:u w:val="single"/>
        </w:rPr>
        <w:t>15</w:t>
      </w:r>
      <w:r w:rsidR="00DA1AAF" w:rsidRPr="00DA1AAF">
        <w:rPr>
          <w:rFonts w:ascii="Univers" w:hAnsi="Univers"/>
          <w:u w:val="single"/>
          <w:vertAlign w:val="superscript"/>
        </w:rPr>
        <w:t xml:space="preserve"> </w:t>
      </w:r>
      <w:r w:rsidR="00DA1AAF" w:rsidRPr="00DA1AAF">
        <w:rPr>
          <w:rFonts w:ascii="Univers" w:hAnsi="Univers"/>
          <w:u w:val="single"/>
        </w:rPr>
        <w:t>and 22, 2022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CD71B0-40F7-4C39-993B-F7D3F4F3C81F}"/>
    <w:embedBold r:id="rId2" w:fontKey="{0B2052F8-C417-4D92-B8A8-E926B918D14D}"/>
    <w:embedItalic r:id="rId3" w:fontKey="{6DCFAA98-C1AF-4D9A-9343-D19B8DBDE5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DC6E287-268C-4B90-8664-C393BC7354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A38538D-FF92-4AE0-87CF-0A22EE16BD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1E7049C-9E1F-45E3-8E12-BE0BFCABC8B3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B32F6AFB-23BF-4D1F-B7F3-5AB056B0E4E5}"/>
    <w:embedBold r:id="rId8" w:fontKey="{ADC451C9-CF48-4E03-8C31-344D449AF49E}"/>
    <w:embedItalic r:id="rId9" w:fontKey="{C9D3991C-2440-4882-AE75-8E5117DF2BC4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6E21D500-3DD4-4FBF-9F59-3A291AEEF8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68685CA-70ED-48C1-8864-EFF9B2D86C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B8B34FC-3D94-42DC-B640-104894964E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D9756F"/>
    <w:rsid w:val="00DA1AA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81DCEE-3202-4465-AF63-A525C06C4256}"/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6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1111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2022-09-14T15:44:00Z</dcterms:created>
  <dcterms:modified xsi:type="dcterms:W3CDTF">2022-09-14T15:44:00Z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